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after="312" w:afterLines="100" w:line="560" w:lineRule="atLeast"/>
        <w:rPr>
          <w:b w:val="0"/>
          <w:bCs w:val="0"/>
          <w:sz w:val="32"/>
          <w:szCs w:val="32"/>
        </w:rPr>
      </w:pPr>
      <w:r>
        <w:rPr>
          <w:b w:val="0"/>
          <w:bCs w:val="0"/>
          <w:sz w:val="32"/>
          <w:szCs w:val="32"/>
        </w:rPr>
        <w:t>附件4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.</w:t>
      </w:r>
    </w:p>
    <w:p>
      <w:pPr>
        <w:pStyle w:val="2"/>
        <w:adjustRightInd w:val="0"/>
        <w:snapToGrid w:val="0"/>
        <w:spacing w:after="312" w:afterLines="100" w:line="560" w:lineRule="atLeast"/>
        <w:jc w:val="center"/>
        <w:rPr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埃塞俄比亚</w:t>
      </w:r>
      <w:r>
        <w:rPr>
          <w:rFonts w:hint="eastAsia" w:ascii="宋体" w:hAnsi="宋体" w:eastAsia="宋体" w:cs="Times New Roman"/>
          <w:sz w:val="44"/>
          <w:szCs w:val="44"/>
        </w:rPr>
        <w:t>《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增材制造（3D 打印）</w:t>
      </w:r>
      <w:bookmarkStart w:id="0" w:name="_GoBack"/>
      <w:bookmarkEnd w:id="0"/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技术应用师》</w:t>
      </w:r>
      <w:r>
        <w:rPr>
          <w:sz w:val="44"/>
          <w:szCs w:val="44"/>
        </w:rPr>
        <w:t>项目成员信息表</w:t>
      </w:r>
    </w:p>
    <w:tbl>
      <w:tblPr>
        <w:tblStyle w:val="5"/>
        <w:tblpPr w:leftFromText="180" w:rightFromText="180" w:vertAnchor="text" w:horzAnchor="page" w:tblpX="1346" w:tblpY="13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923"/>
        <w:gridCol w:w="853"/>
        <w:gridCol w:w="1134"/>
        <w:gridCol w:w="944"/>
        <w:gridCol w:w="996"/>
        <w:gridCol w:w="2078"/>
      </w:tblGrid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92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996" w:type="dxa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restart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免冠2寸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近照</w:t>
            </w: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92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专业方向</w:t>
            </w:r>
          </w:p>
        </w:tc>
        <w:tc>
          <w:tcPr>
            <w:tcW w:w="192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5850" w:type="dxa"/>
            <w:gridSpan w:val="5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7928" w:type="dxa"/>
            <w:gridSpan w:val="6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1727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2776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邮箱</w:t>
            </w:r>
          </w:p>
        </w:tc>
        <w:tc>
          <w:tcPr>
            <w:tcW w:w="4018" w:type="dxa"/>
            <w:gridSpan w:val="3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7928" w:type="dxa"/>
            <w:gridSpan w:val="6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参与项目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7928" w:type="dxa"/>
            <w:gridSpan w:val="6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1037" w:hRule="atLeast"/>
        </w:trPr>
        <w:tc>
          <w:tcPr>
            <w:tcW w:w="17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个人简介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及英文能力</w:t>
            </w:r>
          </w:p>
        </w:tc>
        <w:tc>
          <w:tcPr>
            <w:tcW w:w="7928" w:type="dxa"/>
            <w:gridSpan w:val="6"/>
          </w:tcPr>
          <w:p>
            <w:pPr>
              <w:adjustRightInd w:val="0"/>
              <w:snapToGrid w:val="0"/>
              <w:spacing w:line="320" w:lineRule="exact"/>
              <w:ind w:right="84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是否主持或参加过相关的职业标准、课程开发、教材编制项目</w:t>
            </w:r>
          </w:p>
        </w:tc>
        <w:tc>
          <w:tcPr>
            <w:tcW w:w="7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20" w:lineRule="exact"/>
              <w:ind w:right="84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1836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7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  章</w:t>
            </w: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213" w:right="1417" w:bottom="1213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attachedTemplate r:id="rId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26380"/>
    <w:rsid w:val="00425309"/>
    <w:rsid w:val="00521BCB"/>
    <w:rsid w:val="005B6488"/>
    <w:rsid w:val="008A1671"/>
    <w:rsid w:val="00A01DDF"/>
    <w:rsid w:val="00A85FC5"/>
    <w:rsid w:val="00F269D2"/>
    <w:rsid w:val="00F9035E"/>
    <w:rsid w:val="31726380"/>
    <w:rsid w:val="35F679FA"/>
    <w:rsid w:val="57FF87AB"/>
    <w:rsid w:val="5ECB69C1"/>
    <w:rsid w:val="6D535020"/>
    <w:rsid w:val="BF9E21D7"/>
    <w:rsid w:val="EF7BB62F"/>
    <w:rsid w:val="FBEA6BA8"/>
    <w:rsid w:val="FF7FDFFF"/>
    <w:rsid w:val="FFDB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Revision"/>
    <w:hidden/>
    <w:unhideWhenUsed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heyong/Library/Containers/com.kingsoft.wpsoffice.mac/Data/C:\Users\&#26114;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32</Words>
  <Characters>183</Characters>
  <Lines>1</Lines>
  <Paragraphs>1</Paragraphs>
  <TotalTime>3</TotalTime>
  <ScaleCrop>false</ScaleCrop>
  <LinksUpToDate>false</LinksUpToDate>
  <CharactersWithSpaces>214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2024-10-24T09:07:00Z</dcterms:created>
  <dc:creator>评审</dc:creator>
  <cp:lastModifiedBy>初审</cp:lastModifiedBy>
  <dcterms:modified xsi:type="dcterms:W3CDTF">2025-06-03T14:52:16Z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2C3492DCE945BBB6989B3E683205594F_43</vt:lpwstr>
  </property>
</Properties>
</file>